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FB415" w14:textId="506FE774" w:rsidR="00F635E4" w:rsidRDefault="005E03F3" w:rsidP="00C750D3">
      <w:pP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66B4EAAD" wp14:editId="2F298B6A">
            <wp:simplePos x="0" y="0"/>
            <wp:positionH relativeFrom="page">
              <wp:align>left</wp:align>
            </wp:positionH>
            <wp:positionV relativeFrom="page">
              <wp:align>top</wp:align>
            </wp:positionV>
            <wp:extent cx="7757540" cy="100447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1788" cy="100502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6F64BE1E" wp14:editId="61222487">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9BE40D"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p>
    <w:p w14:paraId="7C8EFFA8" w14:textId="77777777" w:rsidR="00C750D3" w:rsidRPr="001B37DC" w:rsidRDefault="00C750D3" w:rsidP="00C750D3">
      <w:pPr>
        <w:spacing w:line="247" w:lineRule="auto"/>
        <w:rPr>
          <w:rFonts w:eastAsia="Times New Roman"/>
          <w:kern w:val="0"/>
          <w:sz w:val="21"/>
          <w:szCs w:val="21"/>
        </w:rPr>
      </w:pPr>
      <w:r w:rsidRPr="001B37DC">
        <w:br w:type="page"/>
      </w:r>
    </w:p>
    <w:p w14:paraId="14F2C765" w14:textId="77777777" w:rsidR="00C750D3" w:rsidRPr="00C750D3" w:rsidRDefault="00C750D3" w:rsidP="00C750D3">
      <w:pPr>
        <w:spacing w:line="247" w:lineRule="auto"/>
        <w:jc w:val="center"/>
        <w:outlineLvl w:val="0"/>
        <w:rPr>
          <w:rFonts w:eastAsia="Times New Roman"/>
          <w:b/>
          <w:bCs/>
          <w:kern w:val="36"/>
          <w:sz w:val="32"/>
          <w:szCs w:val="32"/>
        </w:rPr>
      </w:pPr>
      <w:r w:rsidRPr="00C750D3">
        <w:rPr>
          <w:rFonts w:eastAsia="Times New Roman"/>
          <w:b/>
          <w:bCs/>
          <w:kern w:val="36"/>
          <w:sz w:val="32"/>
          <w:szCs w:val="32"/>
        </w:rPr>
        <w:lastRenderedPageBreak/>
        <w:t>2 Timothy 1 Teaching Points and Bible Study Questions</w:t>
      </w:r>
    </w:p>
    <w:p w14:paraId="40D82ECE" w14:textId="21CC7E87" w:rsidR="00C750D3" w:rsidRPr="00F6333B" w:rsidRDefault="00C750D3" w:rsidP="00C750D3">
      <w:pPr>
        <w:spacing w:line="247" w:lineRule="auto"/>
        <w:rPr>
          <w:rFonts w:eastAsia="Times New Roman"/>
          <w:kern w:val="0"/>
          <w:sz w:val="21"/>
          <w:szCs w:val="21"/>
        </w:rPr>
      </w:pPr>
      <w:r w:rsidRPr="00F6333B">
        <w:rPr>
          <w:rFonts w:eastAsia="Times New Roman"/>
          <w:b/>
          <w:bCs/>
          <w:kern w:val="0"/>
          <w:sz w:val="21"/>
          <w:szCs w:val="21"/>
        </w:rPr>
        <w:t>Embrace Your Spiritual Heritage</w:t>
      </w:r>
    </w:p>
    <w:p w14:paraId="408868C2"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In 2 Timothy 1:5, Paul reminds Timothy of the sincere faith that first lived in his grandmother Lois and his mother Eunice. This highlights the importance of recognizing and valuing the spiritual legacy passed down through generations. Whether you come from a long line of believers or are the first in your family to follow Christ, your faith journey is part of a larger story. Embrace it, nurture it, and let it guide you as you grow in your relationship with God.</w:t>
      </w:r>
    </w:p>
    <w:p w14:paraId="4C279EBC"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actively honor and continue the faith traditions passed down from your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and embrace your spiritual heritage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and share your spiritual legacy with others? </w:t>
      </w:r>
    </w:p>
    <w:p w14:paraId="27017E58" w14:textId="77777777" w:rsidR="00C750D3" w:rsidRPr="00F6333B" w:rsidRDefault="00C750D3" w:rsidP="00C750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Fan into Flame the Gift of God</w:t>
      </w:r>
    </w:p>
    <w:p w14:paraId="7F58CCF5"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Paul encourages Timothy in 2 Timothy 1:6 to "fan into flame the gift of God" that is within him. This is a call to actively cultivate and develop the spiritual gifts God has given you. Just as a fire needs tending to burn brightly, so do your gifts require attention and effort. Seek opportunities to use your talents for God's glory, and watch how He multiplies your efforts.</w:t>
      </w:r>
    </w:p>
    <w:p w14:paraId="0CBBCECA"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actively nurture and develop the gifts God has given you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rekindle your spiritual gifts regularly?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overcome fear and boldly use your God-given gifts? </w:t>
      </w:r>
    </w:p>
    <w:p w14:paraId="6335E7FB" w14:textId="77777777" w:rsidR="00C750D3" w:rsidRDefault="00C750D3" w:rsidP="00C750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B0BED8" w14:textId="77777777" w:rsidR="00C750D3" w:rsidRDefault="00C750D3">
      <w:pPr>
        <w:spacing w:after="0" w:line="240" w:lineRule="auto"/>
        <w:rPr>
          <w:rFonts w:eastAsia="Times New Roman"/>
          <w:b/>
          <w:bCs/>
          <w:kern w:val="0"/>
          <w:sz w:val="21"/>
          <w:szCs w:val="21"/>
        </w:rPr>
      </w:pPr>
      <w:r>
        <w:rPr>
          <w:rFonts w:eastAsia="Times New Roman"/>
          <w:b/>
          <w:bCs/>
          <w:kern w:val="0"/>
          <w:sz w:val="21"/>
          <w:szCs w:val="21"/>
        </w:rPr>
        <w:br w:type="page"/>
      </w:r>
    </w:p>
    <w:p w14:paraId="59146983" w14:textId="77777777" w:rsidR="00C750D3" w:rsidRDefault="00C750D3" w:rsidP="00C750D3">
      <w:pPr>
        <w:spacing w:line="240" w:lineRule="auto"/>
        <w:rPr>
          <w:rFonts w:eastAsia="Times New Roman"/>
          <w:b/>
          <w:bCs/>
          <w:kern w:val="0"/>
          <w:sz w:val="21"/>
          <w:szCs w:val="21"/>
        </w:rPr>
      </w:pPr>
    </w:p>
    <w:p w14:paraId="1BF8D18F" w14:textId="239653AA" w:rsidR="00C750D3" w:rsidRPr="00C750D3" w:rsidRDefault="00C750D3" w:rsidP="00C750D3">
      <w:pPr>
        <w:spacing w:line="240" w:lineRule="auto"/>
        <w:rPr>
          <w:rFonts w:eastAsia="Times New Roman"/>
          <w:b/>
          <w:bCs/>
          <w:kern w:val="0"/>
          <w:sz w:val="21"/>
          <w:szCs w:val="21"/>
        </w:rPr>
      </w:pPr>
      <w:r w:rsidRPr="00F6333B">
        <w:rPr>
          <w:rFonts w:eastAsia="Times New Roman"/>
          <w:b/>
          <w:bCs/>
          <w:kern w:val="0"/>
          <w:sz w:val="21"/>
          <w:szCs w:val="21"/>
        </w:rPr>
        <w:t>Live with Power, Love, and Self-Discipline</w:t>
      </w:r>
    </w:p>
    <w:p w14:paraId="338C1AF0"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In 2 Timothy 1:7, we are reminded that "God has not given us a spirit of fear, but of power, love, and self-discipline." This verse is a powerful reminder that as believers, we are equipped with everything we need to live boldly and confidently. Lean into the strength, compassion, and self-control that God provides, and let these qualities guide your actions and decisions.</w:t>
      </w:r>
    </w:p>
    <w:p w14:paraId="20F247AD"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apply power, love, and self-discipline in challenging situations at work or school?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self-discipline is essential for living a life of faith and love?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love and power in your daily interactions? </w:t>
      </w:r>
    </w:p>
    <w:p w14:paraId="09B46D33" w14:textId="77777777" w:rsidR="00C750D3" w:rsidRPr="00F6333B" w:rsidRDefault="00C750D3" w:rsidP="00C750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Do Not Be Ashamed of the Gospel</w:t>
      </w:r>
    </w:p>
    <w:p w14:paraId="69CDFD97"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Paul urges Timothy in 2 Timothy 1:8 not to be ashamed of the testimony about our Lord. In a world that often challenges or dismisses Christian beliefs, it's crucial to stand firm in your faith. Be proud of the gospel and the transformative power it holds. Share it with others, knowing that it is the truth that sets people free.</w:t>
      </w:r>
    </w:p>
    <w:p w14:paraId="1E866F50"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overcome fear to share the Gospel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people feel ashamed of their faith in public settings?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boldly proclaim your beliefs at work or school? </w:t>
      </w:r>
    </w:p>
    <w:p w14:paraId="731373A2" w14:textId="77777777" w:rsidR="00C750D3" w:rsidRDefault="00C750D3" w:rsidP="00C750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250E49" w14:textId="77777777" w:rsidR="00C750D3" w:rsidRDefault="00C750D3">
      <w:pPr>
        <w:spacing w:after="0" w:line="240" w:lineRule="auto"/>
        <w:rPr>
          <w:rFonts w:eastAsia="Times New Roman"/>
          <w:b/>
          <w:bCs/>
          <w:kern w:val="0"/>
          <w:sz w:val="21"/>
          <w:szCs w:val="21"/>
        </w:rPr>
      </w:pPr>
      <w:r>
        <w:rPr>
          <w:rFonts w:eastAsia="Times New Roman"/>
          <w:b/>
          <w:bCs/>
          <w:kern w:val="0"/>
          <w:sz w:val="21"/>
          <w:szCs w:val="21"/>
        </w:rPr>
        <w:br w:type="page"/>
      </w:r>
    </w:p>
    <w:p w14:paraId="736046AD" w14:textId="77777777" w:rsidR="00C750D3" w:rsidRDefault="00C750D3" w:rsidP="00C750D3">
      <w:pPr>
        <w:spacing w:line="247" w:lineRule="auto"/>
        <w:rPr>
          <w:rFonts w:eastAsia="Times New Roman"/>
          <w:b/>
          <w:bCs/>
          <w:kern w:val="0"/>
          <w:sz w:val="21"/>
          <w:szCs w:val="21"/>
        </w:rPr>
      </w:pPr>
    </w:p>
    <w:p w14:paraId="2669014B" w14:textId="62A1C71B" w:rsidR="00C750D3" w:rsidRPr="00F6333B" w:rsidRDefault="00C750D3" w:rsidP="00C750D3">
      <w:pPr>
        <w:spacing w:line="247" w:lineRule="auto"/>
        <w:rPr>
          <w:rFonts w:eastAsia="Times New Roman"/>
          <w:kern w:val="0"/>
          <w:sz w:val="21"/>
          <w:szCs w:val="21"/>
        </w:rPr>
      </w:pPr>
      <w:r w:rsidRPr="00F6333B">
        <w:rPr>
          <w:rFonts w:eastAsia="Times New Roman"/>
          <w:b/>
          <w:bCs/>
          <w:kern w:val="0"/>
          <w:sz w:val="21"/>
          <w:szCs w:val="21"/>
        </w:rPr>
        <w:t>Join in Suffering for the Gospel</w:t>
      </w:r>
    </w:p>
    <w:p w14:paraId="25635AB0"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2 Timothy 1:8 also calls us to "join in suffering for the gospel by the power of God." This may seem daunting, but remember that suffering for the sake of Christ is a privilege and a testament to your commitment. When you face trials, rely on God's strength and know that your perseverance is a powerful witness to others.</w:t>
      </w:r>
    </w:p>
    <w:p w14:paraId="27C30459" w14:textId="77777777" w:rsidR="00C750D3" w:rsidRDefault="00C750D3" w:rsidP="00C750D3">
      <w:pPr>
        <w:spacing w:line="247" w:lineRule="auto"/>
      </w:pPr>
      <w:r w:rsidRPr="00F6333B">
        <w:rPr>
          <w:rFonts w:eastAsia="Times New Roman"/>
          <w:kern w:val="0"/>
          <w:sz w:val="21"/>
          <w:szCs w:val="21"/>
        </w:rPr>
        <w:t>1. How can you find strength to endure hardships for the Gospel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sharing in suffering for the Gospel is important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support others who are suffering for their faith?</w:t>
      </w:r>
    </w:p>
    <w:p w14:paraId="20CAB737" w14:textId="5B7EBA6E" w:rsidR="00C750D3" w:rsidRPr="00F6333B" w:rsidRDefault="00C750D3" w:rsidP="00C750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Your Holy Calling</w:t>
      </w:r>
    </w:p>
    <w:p w14:paraId="1BE37B72"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In 2 Timothy 1:9, Paul reminds us that God "has saved us and called us to a holy calling." This is a profound truth that should shape your identity and purpose. You are set apart for God's work, and your life has a divine purpose. Seek to fulfill this calling with dedication and joy, knowing that you are part of God's grand plan.</w:t>
      </w:r>
    </w:p>
    <w:p w14:paraId="01037C51"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actively remember and embrace your holy calling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rely on God's power for your calling?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overcome fear and fulfill your holy calling? </w:t>
      </w:r>
    </w:p>
    <w:p w14:paraId="04BD7E2D" w14:textId="77777777" w:rsidR="00C750D3" w:rsidRDefault="00C750D3" w:rsidP="00C750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3D4F63" w14:textId="77777777" w:rsidR="00C750D3" w:rsidRDefault="00C750D3">
      <w:pPr>
        <w:spacing w:after="0" w:line="240" w:lineRule="auto"/>
        <w:rPr>
          <w:rFonts w:eastAsia="Times New Roman"/>
          <w:b/>
          <w:bCs/>
          <w:kern w:val="0"/>
          <w:sz w:val="21"/>
          <w:szCs w:val="21"/>
        </w:rPr>
      </w:pPr>
      <w:r>
        <w:rPr>
          <w:rFonts w:eastAsia="Times New Roman"/>
          <w:b/>
          <w:bCs/>
          <w:kern w:val="0"/>
          <w:sz w:val="21"/>
          <w:szCs w:val="21"/>
        </w:rPr>
        <w:br w:type="page"/>
      </w:r>
    </w:p>
    <w:p w14:paraId="68339655" w14:textId="77777777" w:rsidR="00C750D3" w:rsidRDefault="00C750D3" w:rsidP="00C750D3">
      <w:pPr>
        <w:spacing w:line="247" w:lineRule="auto"/>
        <w:rPr>
          <w:rFonts w:eastAsia="Times New Roman"/>
          <w:b/>
          <w:bCs/>
          <w:kern w:val="0"/>
          <w:sz w:val="21"/>
          <w:szCs w:val="21"/>
        </w:rPr>
      </w:pPr>
    </w:p>
    <w:p w14:paraId="7DC4CFDE" w14:textId="061B8114" w:rsidR="00C750D3" w:rsidRPr="00F6333B" w:rsidRDefault="00C750D3" w:rsidP="00C750D3">
      <w:pPr>
        <w:spacing w:line="247" w:lineRule="auto"/>
        <w:rPr>
          <w:rFonts w:eastAsia="Times New Roman"/>
          <w:kern w:val="0"/>
          <w:sz w:val="21"/>
          <w:szCs w:val="21"/>
        </w:rPr>
      </w:pPr>
      <w:r w:rsidRPr="00F6333B">
        <w:rPr>
          <w:rFonts w:eastAsia="Times New Roman"/>
          <w:b/>
          <w:bCs/>
          <w:kern w:val="0"/>
          <w:sz w:val="21"/>
          <w:szCs w:val="21"/>
        </w:rPr>
        <w:t>Trust in the Eternal Purpose of Christ</w:t>
      </w:r>
    </w:p>
    <w:p w14:paraId="02676A72"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Paul speaks of the grace given to us in Christ Jesus before the beginning of time in 2 Timothy 1:9. This verse reassures us that God's plan for salvation is eternal and unchanging. Trust in His purpose and find peace in knowing that your salvation is secure in Christ, who has abolished death and brought life and immortality to light through the gospel.</w:t>
      </w:r>
    </w:p>
    <w:p w14:paraId="546B3A8E"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actively trust in Christ's eternal purpose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Christ's eternal purpose strengthens your faith and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goals with Christ's eternal purpose? </w:t>
      </w:r>
    </w:p>
    <w:p w14:paraId="30B23AB2" w14:textId="77777777" w:rsidR="00C750D3" w:rsidRPr="00F6333B" w:rsidRDefault="00C750D3" w:rsidP="00C750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Guard the Good Deposit Entrusted to You</w:t>
      </w:r>
    </w:p>
    <w:p w14:paraId="408298BA"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In 2 Timothy 1:14, Paul instructs Timothy to "guard the good deposit that was entrusted to you." This is a call to protect and preserve the truth of the gospel. Be vigilant in your study of Scripture, and hold fast to sound doctrine. Let the Holy Spirit guide you as you defend and share the faith with others.</w:t>
      </w:r>
    </w:p>
    <w:p w14:paraId="6D29FE25"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actively guard the faith and teachings entrusted to you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rely on the Holy Spirit to protect your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remain steadfast in your faith? </w:t>
      </w:r>
    </w:p>
    <w:p w14:paraId="1466156F" w14:textId="77777777" w:rsidR="00C750D3" w:rsidRDefault="00C750D3" w:rsidP="00C750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4C2349" w14:textId="77777777" w:rsidR="00C750D3" w:rsidRDefault="00C750D3">
      <w:pPr>
        <w:spacing w:after="0" w:line="240" w:lineRule="auto"/>
        <w:rPr>
          <w:rFonts w:eastAsia="Times New Roman"/>
          <w:b/>
          <w:bCs/>
          <w:kern w:val="0"/>
          <w:sz w:val="21"/>
          <w:szCs w:val="21"/>
        </w:rPr>
      </w:pPr>
      <w:r>
        <w:rPr>
          <w:rFonts w:eastAsia="Times New Roman"/>
          <w:b/>
          <w:bCs/>
          <w:kern w:val="0"/>
          <w:sz w:val="21"/>
          <w:szCs w:val="21"/>
        </w:rPr>
        <w:br w:type="page"/>
      </w:r>
    </w:p>
    <w:p w14:paraId="227E7F65" w14:textId="77777777" w:rsidR="00C750D3" w:rsidRDefault="00C750D3" w:rsidP="00C750D3">
      <w:pPr>
        <w:spacing w:line="247" w:lineRule="auto"/>
        <w:rPr>
          <w:rFonts w:eastAsia="Times New Roman"/>
          <w:b/>
          <w:bCs/>
          <w:kern w:val="0"/>
          <w:sz w:val="21"/>
          <w:szCs w:val="21"/>
        </w:rPr>
      </w:pPr>
    </w:p>
    <w:p w14:paraId="7F07C4D4" w14:textId="06F28FAC" w:rsidR="00C750D3" w:rsidRPr="00F6333B" w:rsidRDefault="00C750D3" w:rsidP="00C750D3">
      <w:pPr>
        <w:spacing w:line="247" w:lineRule="auto"/>
        <w:rPr>
          <w:rFonts w:eastAsia="Times New Roman"/>
          <w:kern w:val="0"/>
          <w:sz w:val="21"/>
          <w:szCs w:val="21"/>
        </w:rPr>
      </w:pPr>
      <w:r w:rsidRPr="00F6333B">
        <w:rPr>
          <w:rFonts w:eastAsia="Times New Roman"/>
          <w:b/>
          <w:bCs/>
          <w:kern w:val="0"/>
          <w:sz w:val="21"/>
          <w:szCs w:val="21"/>
        </w:rPr>
        <w:t>Be Strengthened by Grace</w:t>
      </w:r>
    </w:p>
    <w:p w14:paraId="6816EEBA"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Paul's words in 2 Timothy 1:13 encourage us to "hold on to the pattern of sound teaching, with faith and love in Christ Jesus." This is a reminder that our strength comes from God's grace. Lean on His grace daily, allowing it to empower you to live out your faith with integrity and love.</w:t>
      </w:r>
    </w:p>
    <w:p w14:paraId="52D13D32"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actively seek to be strengthened by grace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grace is essential for enduring hardships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more on grace rather than your own strength? </w:t>
      </w:r>
    </w:p>
    <w:p w14:paraId="40258905" w14:textId="77777777" w:rsidR="00C750D3" w:rsidRPr="00F6333B" w:rsidRDefault="00C750D3" w:rsidP="00C750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Find Encouragement in Fellowship</w:t>
      </w:r>
    </w:p>
    <w:p w14:paraId="7B066732"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Finally, 2 Timothy 1:16-18 highlights the importance of fellowship and encouragement among believers. Paul speaks of Onesiphorus, who often refreshed him and was not ashamed of his chains. Surround yourself with fellow believers who uplift and support you in your walk with Christ. Together, you can encourage one another and grow stronger in your faith.</w:t>
      </w:r>
    </w:p>
    <w:p w14:paraId="3FB1D5F6" w14:textId="77777777" w:rsidR="00C750D3" w:rsidRPr="001B37DC" w:rsidRDefault="00C750D3" w:rsidP="00C750D3">
      <w:pPr>
        <w:spacing w:line="247" w:lineRule="auto"/>
        <w:rPr>
          <w:rFonts w:eastAsia="Times New Roman"/>
          <w:kern w:val="0"/>
          <w:sz w:val="21"/>
          <w:szCs w:val="21"/>
        </w:rPr>
      </w:pPr>
      <w:r w:rsidRPr="00F6333B">
        <w:rPr>
          <w:rFonts w:eastAsia="Times New Roman"/>
          <w:kern w:val="0"/>
          <w:sz w:val="21"/>
          <w:szCs w:val="21"/>
        </w:rPr>
        <w:t>1. How can you find encouragement in fellowship when facing challenges in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the importance of community in strengthening Timothy's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foster supportive relationships within your faith community?</w:t>
      </w:r>
      <w:r w:rsidRPr="001B37DC">
        <w:br w:type="page"/>
      </w:r>
    </w:p>
    <w:p w14:paraId="246A0E51" w14:textId="77777777" w:rsidR="00C750D3" w:rsidRPr="00C750D3" w:rsidRDefault="00C750D3" w:rsidP="00C750D3">
      <w:pPr>
        <w:spacing w:line="247" w:lineRule="auto"/>
        <w:jc w:val="center"/>
        <w:outlineLvl w:val="0"/>
        <w:rPr>
          <w:rFonts w:eastAsia="Times New Roman"/>
          <w:b/>
          <w:bCs/>
          <w:kern w:val="36"/>
          <w:sz w:val="32"/>
          <w:szCs w:val="32"/>
        </w:rPr>
      </w:pPr>
      <w:r w:rsidRPr="00C750D3">
        <w:rPr>
          <w:rFonts w:eastAsia="Times New Roman"/>
          <w:b/>
          <w:bCs/>
          <w:kern w:val="36"/>
          <w:sz w:val="32"/>
          <w:szCs w:val="32"/>
        </w:rPr>
        <w:t>2 Timothy 2 Teaching Points and Bible Study Questions</w:t>
      </w:r>
    </w:p>
    <w:p w14:paraId="13B40C00" w14:textId="69EA0B39" w:rsidR="00C750D3" w:rsidRPr="00F6333B" w:rsidRDefault="00C750D3" w:rsidP="00C750D3">
      <w:pPr>
        <w:spacing w:line="247" w:lineRule="auto"/>
        <w:rPr>
          <w:rFonts w:eastAsia="Times New Roman"/>
          <w:kern w:val="0"/>
          <w:sz w:val="21"/>
          <w:szCs w:val="21"/>
        </w:rPr>
      </w:pPr>
      <w:r w:rsidRPr="00F6333B">
        <w:rPr>
          <w:rFonts w:eastAsia="Times New Roman"/>
          <w:b/>
          <w:bCs/>
          <w:kern w:val="0"/>
          <w:sz w:val="21"/>
          <w:szCs w:val="21"/>
        </w:rPr>
        <w:t>Be Strong in Grace</w:t>
      </w:r>
    </w:p>
    <w:p w14:paraId="7D3D15EB"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In 2 Timothy 2:1, Paul encourages Timothy to "be strong in the grace that is in Christ Jesus." This is a reminder that our strength doesn't come from our own abilities or efforts, but from the grace of God. Embrace this grace daily, allowing it to empower you to face challenges with confidence and peace. Remember, His grace is sufficient for you, and His power is made perfect in weakness.</w:t>
      </w:r>
    </w:p>
    <w:p w14:paraId="2B7EC1DF"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rely on grace to overcome challenges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strong in grace is essential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through grace? </w:t>
      </w:r>
    </w:p>
    <w:p w14:paraId="38E05843" w14:textId="77777777" w:rsidR="00C750D3" w:rsidRPr="00F6333B" w:rsidRDefault="00C750D3" w:rsidP="00C750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Entrust to Faithful People</w:t>
      </w:r>
    </w:p>
    <w:p w14:paraId="11A6CA6D"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Paul instructs Timothy in verse 2 to "entrust these teachings to reliable men who will also be qualified to teach others." This highlights the importance of discipleship and passing on the truth of the Gospel. Invest in others who can continue the work of spreading the Good News, ensuring that the message of Christ reaches future generations.</w:t>
      </w:r>
    </w:p>
    <w:p w14:paraId="46B06108"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identify and entrust responsibilities to faithful people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pass on teachings to reliable individuals?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qualities do you hope to see in someone before entrusting them with important tasks? </w:t>
      </w:r>
    </w:p>
    <w:p w14:paraId="49DC9E49" w14:textId="77777777" w:rsidR="00C750D3" w:rsidRDefault="00C750D3" w:rsidP="00C750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E3C7BB" w14:textId="77777777" w:rsidR="00C750D3" w:rsidRDefault="00C750D3">
      <w:pPr>
        <w:spacing w:after="0" w:line="240" w:lineRule="auto"/>
        <w:rPr>
          <w:rFonts w:eastAsia="Times New Roman"/>
          <w:b/>
          <w:bCs/>
          <w:kern w:val="0"/>
          <w:sz w:val="21"/>
          <w:szCs w:val="21"/>
        </w:rPr>
      </w:pPr>
      <w:r>
        <w:rPr>
          <w:rFonts w:eastAsia="Times New Roman"/>
          <w:b/>
          <w:bCs/>
          <w:kern w:val="0"/>
          <w:sz w:val="21"/>
          <w:szCs w:val="21"/>
        </w:rPr>
        <w:br w:type="page"/>
      </w:r>
    </w:p>
    <w:p w14:paraId="33FF32AC" w14:textId="77777777" w:rsidR="00C750D3" w:rsidRDefault="00C750D3" w:rsidP="00C750D3">
      <w:pPr>
        <w:spacing w:line="247" w:lineRule="auto"/>
        <w:rPr>
          <w:rFonts w:eastAsia="Times New Roman"/>
          <w:b/>
          <w:bCs/>
          <w:kern w:val="0"/>
          <w:sz w:val="21"/>
          <w:szCs w:val="21"/>
        </w:rPr>
      </w:pPr>
    </w:p>
    <w:p w14:paraId="77875AE7" w14:textId="2C723244" w:rsidR="00C750D3" w:rsidRPr="00F6333B" w:rsidRDefault="00C750D3" w:rsidP="00C750D3">
      <w:pPr>
        <w:spacing w:line="247" w:lineRule="auto"/>
        <w:rPr>
          <w:rFonts w:eastAsia="Times New Roman"/>
          <w:kern w:val="0"/>
          <w:sz w:val="21"/>
          <w:szCs w:val="21"/>
        </w:rPr>
      </w:pPr>
      <w:r w:rsidRPr="00F6333B">
        <w:rPr>
          <w:rFonts w:eastAsia="Times New Roman"/>
          <w:b/>
          <w:bCs/>
          <w:kern w:val="0"/>
          <w:sz w:val="21"/>
          <w:szCs w:val="21"/>
        </w:rPr>
        <w:t>Endure Hardship Like a Soldier</w:t>
      </w:r>
    </w:p>
    <w:p w14:paraId="1EB73872"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In verses 3 and 4, Paul compares the Christian life to that of a soldier, urging Timothy to "endure hardship" and not get entangled in civilian affairs. This metaphor reminds us to stay focused on our mission and to persevere through trials, keeping our eyes on the ultimate goal of pleasing our commanding officer, Jesus Christ.</w:t>
      </w:r>
    </w:p>
    <w:p w14:paraId="75FD2FDF"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apply the discipline of a soldier to endure challenges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enduring hardship is essential for spiritual growth and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 soldier's focus to help prioritize your spiritual commitments? </w:t>
      </w:r>
    </w:p>
    <w:p w14:paraId="0D2282A3" w14:textId="77777777" w:rsidR="00C750D3" w:rsidRPr="00F6333B" w:rsidRDefault="00C750D3" w:rsidP="00C750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Compete According to the Rules</w:t>
      </w:r>
    </w:p>
    <w:p w14:paraId="7FFA6E2B"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Verse 5 uses the analogy of an athlete who must "compete according to the rules" to win the prize. This teaches us the importance of integrity and discipline in our spiritual journey. Stay true to God's Word and His commandments, knowing that obedience leads to a victorious life in Christ.</w:t>
      </w:r>
    </w:p>
    <w:p w14:paraId="45616859"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ensure you are "competing according to the rules"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following rules is essential for spiritual growth and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when tempted to take shortcuts in your faith journey? </w:t>
      </w:r>
    </w:p>
    <w:p w14:paraId="38D415BF" w14:textId="77777777" w:rsidR="00C750D3" w:rsidRDefault="00C750D3" w:rsidP="00C750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FD18F3" w14:textId="77777777" w:rsidR="00C750D3" w:rsidRDefault="00C750D3">
      <w:pPr>
        <w:spacing w:after="0" w:line="240" w:lineRule="auto"/>
        <w:rPr>
          <w:rFonts w:eastAsia="Times New Roman"/>
          <w:b/>
          <w:bCs/>
          <w:kern w:val="0"/>
          <w:sz w:val="21"/>
          <w:szCs w:val="21"/>
        </w:rPr>
      </w:pPr>
      <w:r>
        <w:rPr>
          <w:rFonts w:eastAsia="Times New Roman"/>
          <w:b/>
          <w:bCs/>
          <w:kern w:val="0"/>
          <w:sz w:val="21"/>
          <w:szCs w:val="21"/>
        </w:rPr>
        <w:br w:type="page"/>
      </w:r>
    </w:p>
    <w:p w14:paraId="25A05609" w14:textId="77777777" w:rsidR="00C750D3" w:rsidRDefault="00C750D3" w:rsidP="00C750D3">
      <w:pPr>
        <w:spacing w:line="247" w:lineRule="auto"/>
        <w:rPr>
          <w:rFonts w:eastAsia="Times New Roman"/>
          <w:b/>
          <w:bCs/>
          <w:kern w:val="0"/>
          <w:sz w:val="21"/>
          <w:szCs w:val="21"/>
        </w:rPr>
      </w:pPr>
    </w:p>
    <w:p w14:paraId="44ECFA92" w14:textId="5AB32507" w:rsidR="00C750D3" w:rsidRPr="00F6333B" w:rsidRDefault="00C750D3" w:rsidP="00C750D3">
      <w:pPr>
        <w:spacing w:line="247" w:lineRule="auto"/>
        <w:rPr>
          <w:rFonts w:eastAsia="Times New Roman"/>
          <w:kern w:val="0"/>
          <w:sz w:val="21"/>
          <w:szCs w:val="21"/>
        </w:rPr>
      </w:pPr>
      <w:r w:rsidRPr="00F6333B">
        <w:rPr>
          <w:rFonts w:eastAsia="Times New Roman"/>
          <w:b/>
          <w:bCs/>
          <w:kern w:val="0"/>
          <w:sz w:val="21"/>
          <w:szCs w:val="21"/>
        </w:rPr>
        <w:t>Work Hard Like a Farmer</w:t>
      </w:r>
    </w:p>
    <w:p w14:paraId="52557D84"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Paul encourages Timothy in verse 6 to be like a hardworking farmer who "ought to be the first to partake of the crops." This lesson emphasizes diligence and patience in our spiritual endeavors. Just as a farmer waits for the harvest, we too must faithfully sow seeds of faith and trust God for the increase.</w:t>
      </w:r>
    </w:p>
    <w:p w14:paraId="567E7AF2" w14:textId="1C6710CA"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apply a farmer's diligence and patience to your spiritual growth and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essential in both farming and your personal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a farmer's commitment that could enhance your work ethic and relationships?</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Jesus Christ</w:t>
      </w:r>
    </w:p>
    <w:p w14:paraId="4D3F8A6D"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In verse 8, Paul reminds Timothy to "remember Jesus Christ, raised from the dead, descended from David." This is the core of our faith—the resurrection of Christ. Keep this truth at the forefront of your mind, as it is the foundation of our hope and the assurance of our salvation.</w:t>
      </w:r>
    </w:p>
    <w:p w14:paraId="19AE62BF"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actively remember Jesus Christ in your daily routine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Jesus Christ is crucial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keep Jesus Christ central in your relationships? </w:t>
      </w:r>
    </w:p>
    <w:p w14:paraId="3154EF11" w14:textId="77777777" w:rsidR="00C750D3" w:rsidRDefault="00C750D3" w:rsidP="00C750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EFAE08" w14:textId="77777777" w:rsidR="00C750D3" w:rsidRDefault="00C750D3">
      <w:pPr>
        <w:spacing w:after="0" w:line="240" w:lineRule="auto"/>
        <w:rPr>
          <w:rFonts w:eastAsia="Times New Roman"/>
          <w:b/>
          <w:bCs/>
          <w:kern w:val="0"/>
          <w:sz w:val="21"/>
          <w:szCs w:val="21"/>
        </w:rPr>
      </w:pPr>
      <w:r>
        <w:rPr>
          <w:rFonts w:eastAsia="Times New Roman"/>
          <w:b/>
          <w:bCs/>
          <w:kern w:val="0"/>
          <w:sz w:val="21"/>
          <w:szCs w:val="21"/>
        </w:rPr>
        <w:br w:type="page"/>
      </w:r>
    </w:p>
    <w:p w14:paraId="6A2640D8" w14:textId="77777777" w:rsidR="00C750D3" w:rsidRDefault="00C750D3" w:rsidP="00C750D3">
      <w:pPr>
        <w:spacing w:line="247" w:lineRule="auto"/>
        <w:rPr>
          <w:rFonts w:eastAsia="Times New Roman"/>
          <w:b/>
          <w:bCs/>
          <w:kern w:val="0"/>
          <w:sz w:val="21"/>
          <w:szCs w:val="21"/>
        </w:rPr>
      </w:pPr>
    </w:p>
    <w:p w14:paraId="520F097C" w14:textId="06F46DD5" w:rsidR="00C750D3" w:rsidRPr="00F6333B" w:rsidRDefault="00C750D3" w:rsidP="00C750D3">
      <w:pPr>
        <w:spacing w:line="247" w:lineRule="auto"/>
        <w:rPr>
          <w:rFonts w:eastAsia="Times New Roman"/>
          <w:kern w:val="0"/>
          <w:sz w:val="21"/>
          <w:szCs w:val="21"/>
        </w:rPr>
      </w:pPr>
      <w:r w:rsidRPr="00F6333B">
        <w:rPr>
          <w:rFonts w:eastAsia="Times New Roman"/>
          <w:b/>
          <w:bCs/>
          <w:kern w:val="0"/>
          <w:sz w:val="21"/>
          <w:szCs w:val="21"/>
        </w:rPr>
        <w:t>Endure for the Sake of the Elect</w:t>
      </w:r>
    </w:p>
    <w:p w14:paraId="25EBBA8E"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Paul speaks of enduring everything for the sake of the elect in verse 10. This teaches us the value of perseverance for the benefit of others. Our endurance can inspire and encourage fellow believers, helping them to remain steadfast in their faith.</w:t>
      </w:r>
    </w:p>
    <w:p w14:paraId="5F60B1A0"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practically endure hardships to benefit and inspire those around you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enduring challenges is essential for the growth and faith of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strengthen your resolve to endure for the sake of others? </w:t>
      </w:r>
    </w:p>
    <w:p w14:paraId="1B8B3160" w14:textId="77777777" w:rsidR="00C750D3" w:rsidRPr="00F6333B" w:rsidRDefault="00C750D3" w:rsidP="00C750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Quarreling About Words</w:t>
      </w:r>
    </w:p>
    <w:p w14:paraId="45F1F914"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In verse 14, Paul warns against "quarreling about words," which is "of no value and only ruins those who listen." Focus on what truly matters—the Gospel message—and avoid getting caught up in fruitless debates that distract from the truth.</w:t>
      </w:r>
    </w:p>
    <w:p w14:paraId="6EED5FDC"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practice avoiding quarrels about words in your daily conversations and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avoiding disputes over words is important for maintaining unity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refocus a conversation that is becoming a word-based argument? </w:t>
      </w:r>
    </w:p>
    <w:p w14:paraId="0979B9B5" w14:textId="77777777" w:rsidR="00C750D3" w:rsidRDefault="00C750D3" w:rsidP="00C750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45F9C5" w14:textId="77777777" w:rsidR="00C750D3" w:rsidRDefault="00C750D3">
      <w:pPr>
        <w:spacing w:after="0" w:line="240" w:lineRule="auto"/>
        <w:rPr>
          <w:rFonts w:eastAsia="Times New Roman"/>
          <w:b/>
          <w:bCs/>
          <w:kern w:val="0"/>
          <w:sz w:val="21"/>
          <w:szCs w:val="21"/>
        </w:rPr>
      </w:pPr>
      <w:r>
        <w:rPr>
          <w:rFonts w:eastAsia="Times New Roman"/>
          <w:b/>
          <w:bCs/>
          <w:kern w:val="0"/>
          <w:sz w:val="21"/>
          <w:szCs w:val="21"/>
        </w:rPr>
        <w:br w:type="page"/>
      </w:r>
    </w:p>
    <w:p w14:paraId="51717F2B" w14:textId="77777777" w:rsidR="00C750D3" w:rsidRDefault="00C750D3" w:rsidP="00C750D3">
      <w:pPr>
        <w:spacing w:line="247" w:lineRule="auto"/>
        <w:rPr>
          <w:rFonts w:eastAsia="Times New Roman"/>
          <w:b/>
          <w:bCs/>
          <w:kern w:val="0"/>
          <w:sz w:val="21"/>
          <w:szCs w:val="21"/>
        </w:rPr>
      </w:pPr>
    </w:p>
    <w:p w14:paraId="238374D5" w14:textId="358BDB86" w:rsidR="00C750D3" w:rsidRPr="00F6333B" w:rsidRDefault="00C750D3" w:rsidP="00C750D3">
      <w:pPr>
        <w:spacing w:line="247" w:lineRule="auto"/>
        <w:rPr>
          <w:rFonts w:eastAsia="Times New Roman"/>
          <w:kern w:val="0"/>
          <w:sz w:val="21"/>
          <w:szCs w:val="21"/>
        </w:rPr>
      </w:pPr>
      <w:r w:rsidRPr="00F6333B">
        <w:rPr>
          <w:rFonts w:eastAsia="Times New Roman"/>
          <w:b/>
          <w:bCs/>
          <w:kern w:val="0"/>
          <w:sz w:val="21"/>
          <w:szCs w:val="21"/>
        </w:rPr>
        <w:t>Be a Worker Approved by God</w:t>
      </w:r>
    </w:p>
    <w:p w14:paraId="0525D73D"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Verse 15 encourages us to "present yourself approved to God, a worker who does not need to be ashamed and who correctly handles the word of truth." Strive to be diligent in studying Scripture, allowing it to guide your life and ministry, so you can stand confidently before God.</w:t>
      </w:r>
    </w:p>
    <w:p w14:paraId="17BEFA0E"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ensure your work aligns with God's approval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avoid distractions and stay focused on God's truth?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diligence in studying scripture is crucial for being an approved worker? </w:t>
      </w:r>
    </w:p>
    <w:p w14:paraId="148BBC16" w14:textId="77777777" w:rsidR="00C750D3" w:rsidRPr="00F6333B" w:rsidRDefault="00C750D3" w:rsidP="00C750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Flee from Youthful Passions</w:t>
      </w:r>
    </w:p>
    <w:p w14:paraId="4FBB5908"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Finally, in verse 22, Paul advises Timothy to "flee from youthful passions and pursue righteousness, faith, love, and peace." This is a call to live a life of holiness, turning away from temptations and focusing on virtues that reflect the character of Christ. Pursue these qualities with others who call on the Lord from a pure heart, building a community grounded in love and truth.</w:t>
      </w:r>
    </w:p>
    <w:p w14:paraId="615354DB" w14:textId="77777777" w:rsidR="00C750D3" w:rsidRPr="001B37DC" w:rsidRDefault="00C750D3" w:rsidP="00C750D3">
      <w:pPr>
        <w:spacing w:line="247" w:lineRule="auto"/>
        <w:rPr>
          <w:rFonts w:eastAsia="Times New Roman"/>
          <w:kern w:val="0"/>
          <w:sz w:val="21"/>
          <w:szCs w:val="21"/>
        </w:rPr>
      </w:pPr>
      <w:r w:rsidRPr="00F6333B">
        <w:rPr>
          <w:rFonts w:eastAsia="Times New Roman"/>
          <w:kern w:val="0"/>
          <w:sz w:val="21"/>
          <w:szCs w:val="21"/>
        </w:rPr>
        <w:t>1. How can you identify and avoid youthful passions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fleeing youthful passions is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pursue righteousness instead of youthful passions?</w:t>
      </w:r>
      <w:r w:rsidRPr="001B37DC">
        <w:br w:type="page"/>
      </w:r>
    </w:p>
    <w:p w14:paraId="54EB444D" w14:textId="77777777" w:rsidR="00C750D3" w:rsidRPr="00C750D3" w:rsidRDefault="00C750D3" w:rsidP="00C750D3">
      <w:pPr>
        <w:spacing w:line="247" w:lineRule="auto"/>
        <w:jc w:val="center"/>
        <w:outlineLvl w:val="0"/>
        <w:rPr>
          <w:rFonts w:eastAsia="Times New Roman"/>
          <w:b/>
          <w:bCs/>
          <w:kern w:val="36"/>
          <w:sz w:val="32"/>
          <w:szCs w:val="32"/>
        </w:rPr>
      </w:pPr>
      <w:r w:rsidRPr="00C750D3">
        <w:rPr>
          <w:rFonts w:eastAsia="Times New Roman"/>
          <w:b/>
          <w:bCs/>
          <w:kern w:val="36"/>
          <w:sz w:val="32"/>
          <w:szCs w:val="32"/>
        </w:rPr>
        <w:t>2 Timothy 3 Teaching Points and Bible Study Questions</w:t>
      </w:r>
    </w:p>
    <w:p w14:paraId="60A829A5" w14:textId="0A286626" w:rsidR="00C750D3" w:rsidRPr="00F6333B" w:rsidRDefault="00C750D3" w:rsidP="00C750D3">
      <w:pPr>
        <w:spacing w:line="247" w:lineRule="auto"/>
        <w:rPr>
          <w:rFonts w:eastAsia="Times New Roman"/>
          <w:kern w:val="0"/>
          <w:sz w:val="21"/>
          <w:szCs w:val="21"/>
        </w:rPr>
      </w:pPr>
      <w:r w:rsidRPr="00F6333B">
        <w:rPr>
          <w:rFonts w:eastAsia="Times New Roman"/>
          <w:b/>
          <w:bCs/>
          <w:kern w:val="0"/>
          <w:sz w:val="21"/>
          <w:szCs w:val="21"/>
        </w:rPr>
        <w:t>Recognize the Times We Live In</w:t>
      </w:r>
    </w:p>
    <w:p w14:paraId="2E527975"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In 2 Timothy 3:1, Paul warns, "But understand this: In the last days, terrible times will come." This is a call to be aware of the world around us. As believers, we should not be surprised by the challenges we face. Instead, we should be prepared and grounded in our faith, knowing that these times are part of a larger divine plan. Stay vigilant and let your faith be your guide.</w:t>
      </w:r>
    </w:p>
    <w:p w14:paraId="2D0A412A"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identify and respond to the challenges described in 2 Timothy 3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recognize the signs of the times mentioned in 2 Timothy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faithful amidst the difficulties outlined in 2 Timothy 3? </w:t>
      </w:r>
    </w:p>
    <w:p w14:paraId="7D72C2EB" w14:textId="77777777" w:rsidR="00C750D3" w:rsidRPr="00F6333B" w:rsidRDefault="00C750D3" w:rsidP="00C750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the Pitfalls of Self-Centeredness</w:t>
      </w:r>
    </w:p>
    <w:p w14:paraId="36ACA955"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Paul describes people in the last days as "lovers of themselves, lovers of money, boastful, arrogant, abusive" (2 Timothy 3:2). This is a reminder to keep our focus on serving others and glorifying God, rather than being consumed by selfish desires. By putting others first, we reflect the love of Christ and stand out in a world that often prioritizes self-interest.</w:t>
      </w:r>
    </w:p>
    <w:p w14:paraId="18E8F461"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identify and avoid self-centered behaviors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self-centeredness is a common pitfall, and how can faith help overcome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others' needs over your own desires? </w:t>
      </w:r>
    </w:p>
    <w:p w14:paraId="10A27BA9" w14:textId="77777777" w:rsidR="00C750D3" w:rsidRDefault="00C750D3" w:rsidP="00C750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CA9513" w14:textId="77777777" w:rsidR="00C750D3" w:rsidRDefault="00C750D3">
      <w:pPr>
        <w:spacing w:after="0" w:line="240" w:lineRule="auto"/>
        <w:rPr>
          <w:rFonts w:eastAsia="Times New Roman"/>
          <w:b/>
          <w:bCs/>
          <w:kern w:val="0"/>
          <w:sz w:val="21"/>
          <w:szCs w:val="21"/>
        </w:rPr>
      </w:pPr>
      <w:r>
        <w:rPr>
          <w:rFonts w:eastAsia="Times New Roman"/>
          <w:b/>
          <w:bCs/>
          <w:kern w:val="0"/>
          <w:sz w:val="21"/>
          <w:szCs w:val="21"/>
        </w:rPr>
        <w:br w:type="page"/>
      </w:r>
    </w:p>
    <w:p w14:paraId="10D460A1" w14:textId="77777777" w:rsidR="00C750D3" w:rsidRDefault="00C750D3" w:rsidP="00C750D3">
      <w:pPr>
        <w:spacing w:line="247" w:lineRule="auto"/>
        <w:rPr>
          <w:rFonts w:eastAsia="Times New Roman"/>
          <w:b/>
          <w:bCs/>
          <w:kern w:val="0"/>
          <w:sz w:val="21"/>
          <w:szCs w:val="21"/>
        </w:rPr>
      </w:pPr>
    </w:p>
    <w:p w14:paraId="3BF3E031" w14:textId="1BC5DDA2" w:rsidR="00C750D3" w:rsidRPr="00F6333B" w:rsidRDefault="00C750D3" w:rsidP="00C750D3">
      <w:pPr>
        <w:spacing w:line="247" w:lineRule="auto"/>
        <w:rPr>
          <w:rFonts w:eastAsia="Times New Roman"/>
          <w:kern w:val="0"/>
          <w:sz w:val="21"/>
          <w:szCs w:val="21"/>
        </w:rPr>
      </w:pPr>
      <w:r w:rsidRPr="00F6333B">
        <w:rPr>
          <w:rFonts w:eastAsia="Times New Roman"/>
          <w:b/>
          <w:bCs/>
          <w:kern w:val="0"/>
          <w:sz w:val="21"/>
          <w:szCs w:val="21"/>
        </w:rPr>
        <w:t>Embrace Godliness Over Worldliness</w:t>
      </w:r>
    </w:p>
    <w:p w14:paraId="15EC7F0F"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In 2 Timothy 3:5, Paul speaks of those "having a form of godliness but denying its power." It's crucial to live authentically, letting our actions match our beliefs. True godliness is not just about appearances but about a heart transformed by the Holy Spirit. Seek to live a life that genuinely reflects the power and presence of God.</w:t>
      </w:r>
    </w:p>
    <w:p w14:paraId="2CD33253"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prioritize godliness in daily decisions over worldly temptations?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godliness is challenging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godliness in your life? </w:t>
      </w:r>
    </w:p>
    <w:p w14:paraId="3D3E65C1" w14:textId="77777777" w:rsidR="00C750D3" w:rsidRPr="00F6333B" w:rsidRDefault="00C750D3" w:rsidP="00C750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Discerning About Influences</w:t>
      </w:r>
    </w:p>
    <w:p w14:paraId="1DD28185"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Paul warns Timothy to "have nothing to do with such people" (2 Timothy 3:5). This is a call to be discerning about the influences we allow into our lives. Surround yourself with those who encourage your faith and challenge you to grow spiritually. Choose your companions wisely, as they can either uplift or hinder your walk with Christ.</w:t>
      </w:r>
    </w:p>
    <w:p w14:paraId="2FBF8E14"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identify and avoid negative influences in your daily life based on 2 Timothy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discernment is crucial when choosing role models or mentors according to 2 Timothy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positive influences guide your decisions and actions? </w:t>
      </w:r>
    </w:p>
    <w:p w14:paraId="0F6A2914" w14:textId="77777777" w:rsidR="00C750D3" w:rsidRDefault="00C750D3" w:rsidP="00C750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DF038D" w14:textId="77777777" w:rsidR="00C750D3" w:rsidRDefault="00C750D3">
      <w:pPr>
        <w:spacing w:after="0" w:line="240" w:lineRule="auto"/>
        <w:rPr>
          <w:rFonts w:eastAsia="Times New Roman"/>
          <w:b/>
          <w:bCs/>
          <w:kern w:val="0"/>
          <w:sz w:val="21"/>
          <w:szCs w:val="21"/>
        </w:rPr>
      </w:pPr>
      <w:r>
        <w:rPr>
          <w:rFonts w:eastAsia="Times New Roman"/>
          <w:b/>
          <w:bCs/>
          <w:kern w:val="0"/>
          <w:sz w:val="21"/>
          <w:szCs w:val="21"/>
        </w:rPr>
        <w:br w:type="page"/>
      </w:r>
    </w:p>
    <w:p w14:paraId="2E9D1796" w14:textId="77777777" w:rsidR="00C750D3" w:rsidRDefault="00C750D3" w:rsidP="00C750D3">
      <w:pPr>
        <w:spacing w:line="247" w:lineRule="auto"/>
        <w:rPr>
          <w:rFonts w:eastAsia="Times New Roman"/>
          <w:b/>
          <w:bCs/>
          <w:kern w:val="0"/>
          <w:sz w:val="21"/>
          <w:szCs w:val="21"/>
        </w:rPr>
      </w:pPr>
    </w:p>
    <w:p w14:paraId="62BA6909" w14:textId="7E982A56" w:rsidR="00C750D3" w:rsidRPr="00F6333B" w:rsidRDefault="00C750D3" w:rsidP="00C750D3">
      <w:pPr>
        <w:spacing w:line="247" w:lineRule="auto"/>
        <w:rPr>
          <w:rFonts w:eastAsia="Times New Roman"/>
          <w:kern w:val="0"/>
          <w:sz w:val="21"/>
          <w:szCs w:val="21"/>
        </w:rPr>
      </w:pPr>
      <w:r w:rsidRPr="00F6333B">
        <w:rPr>
          <w:rFonts w:eastAsia="Times New Roman"/>
          <w:b/>
          <w:bCs/>
          <w:kern w:val="0"/>
          <w:sz w:val="21"/>
          <w:szCs w:val="21"/>
        </w:rPr>
        <w:t>Stand Firm in the Truth</w:t>
      </w:r>
    </w:p>
    <w:p w14:paraId="245C5AF5"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In 2 Timothy 3:14, Paul encourages, "But as for you, continue in the things you have learned and firmly believed." In a world full of shifting values and beliefs, it's vital to stand firm in the truth of Scripture. Let the Word of God be your anchor, providing wisdom and guidance in every situation.</w:t>
      </w:r>
    </w:p>
    <w:p w14:paraId="0D318C77" w14:textId="77777777" w:rsidR="00C750D3" w:rsidRDefault="00C750D3" w:rsidP="00C750D3">
      <w:pPr>
        <w:spacing w:line="247" w:lineRule="auto"/>
      </w:pPr>
      <w:r w:rsidRPr="00F6333B">
        <w:rPr>
          <w:rFonts w:eastAsia="Times New Roman"/>
          <w:kern w:val="0"/>
          <w:sz w:val="21"/>
          <w:szCs w:val="21"/>
        </w:rPr>
        <w:t>1. How can you apply 2 Timothy 3 to stand firm in truth amidst societal pressures?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standing firm in truth is challenging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 remain grounded in biblical truth daily?</w:t>
      </w:r>
    </w:p>
    <w:p w14:paraId="36BA1EB4" w14:textId="40E66382" w:rsidR="00C750D3" w:rsidRPr="00F6333B" w:rsidRDefault="00C750D3" w:rsidP="00C750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Value the Power of Scripture</w:t>
      </w:r>
    </w:p>
    <w:p w14:paraId="1D38BBDB"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Paul reminds us that "All Scripture is God-breathed and is useful for instruction, for conviction, for correction, and for training in righteousness" (2 Timothy 3:16). The Bible is not just a book; it's a living guide that equips us for every good work. Make it a daily habit to immerse yourself in Scripture, allowing it to shape your thoughts and actions.</w:t>
      </w:r>
    </w:p>
    <w:p w14:paraId="248B7995"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apply the teachings of Scripture to overcome challenges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Scripture is essential for personal growth and spiritual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understanding and appreciation of Scripture's power? </w:t>
      </w:r>
    </w:p>
    <w:p w14:paraId="2AB7A1BD" w14:textId="77777777" w:rsidR="00C750D3" w:rsidRDefault="00C750D3" w:rsidP="00C750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03E390" w14:textId="77777777" w:rsidR="00C750D3" w:rsidRDefault="00C750D3">
      <w:pPr>
        <w:spacing w:after="0" w:line="240" w:lineRule="auto"/>
        <w:rPr>
          <w:rFonts w:eastAsia="Times New Roman"/>
          <w:b/>
          <w:bCs/>
          <w:kern w:val="0"/>
          <w:sz w:val="21"/>
          <w:szCs w:val="21"/>
        </w:rPr>
      </w:pPr>
      <w:r>
        <w:rPr>
          <w:rFonts w:eastAsia="Times New Roman"/>
          <w:b/>
          <w:bCs/>
          <w:kern w:val="0"/>
          <w:sz w:val="21"/>
          <w:szCs w:val="21"/>
        </w:rPr>
        <w:br w:type="page"/>
      </w:r>
    </w:p>
    <w:p w14:paraId="10E2EB74" w14:textId="77777777" w:rsidR="00C750D3" w:rsidRDefault="00C750D3" w:rsidP="00C750D3">
      <w:pPr>
        <w:spacing w:line="247" w:lineRule="auto"/>
        <w:rPr>
          <w:rFonts w:eastAsia="Times New Roman"/>
          <w:b/>
          <w:bCs/>
          <w:kern w:val="0"/>
          <w:sz w:val="21"/>
          <w:szCs w:val="21"/>
        </w:rPr>
      </w:pPr>
    </w:p>
    <w:p w14:paraId="15C40560" w14:textId="063DEE12" w:rsidR="00C750D3" w:rsidRPr="00F6333B" w:rsidRDefault="00C750D3" w:rsidP="00C750D3">
      <w:pPr>
        <w:spacing w:line="247" w:lineRule="auto"/>
        <w:rPr>
          <w:rFonts w:eastAsia="Times New Roman"/>
          <w:kern w:val="0"/>
          <w:sz w:val="21"/>
          <w:szCs w:val="21"/>
        </w:rPr>
      </w:pPr>
      <w:r w:rsidRPr="00F6333B">
        <w:rPr>
          <w:rFonts w:eastAsia="Times New Roman"/>
          <w:b/>
          <w:bCs/>
          <w:kern w:val="0"/>
          <w:sz w:val="21"/>
          <w:szCs w:val="21"/>
        </w:rPr>
        <w:t>Prepare for Persecution</w:t>
      </w:r>
    </w:p>
    <w:p w14:paraId="1C0EE8DA"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Paul notes that "everyone who wants to live a godly life in Christ Jesus will be persecuted" (2 Timothy 3:12). While this may seem daunting, it's also a reminder that we are following in the footsteps of Christ. Take heart in knowing that persecution is a sign of your commitment to living out your faith boldly.</w:t>
      </w:r>
    </w:p>
    <w:p w14:paraId="0307B6C9"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strengthen your faith to endure persecution as described in 2 Timothy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perseverance in the face of persecution in this chapter?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prepare for potential persecution in your daily life? </w:t>
      </w:r>
    </w:p>
    <w:p w14:paraId="59FBEA5A" w14:textId="77777777" w:rsidR="00C750D3" w:rsidRPr="00F6333B" w:rsidRDefault="00C750D3" w:rsidP="00C750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a Light in the Darkness</w:t>
      </w:r>
    </w:p>
    <w:p w14:paraId="305A546B"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In a world described as "lovers of pleasure rather than lovers of God" (2 Timothy 3:4), we are called to be lights in the darkness. Let your life be a testament to the joy and peace that comes from a relationship with Christ. Shine brightly, so others may see your good deeds and glorify your Father in heaven.</w:t>
      </w:r>
    </w:p>
    <w:p w14:paraId="14654F8F"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practically be a light in the darkness amidst the challenges listed in 2 Timothy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a light is crucial when facing the behaviors described in 2 Timothy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ensure your actions reflect light in a world described in 2 Timothy 3? </w:t>
      </w:r>
    </w:p>
    <w:p w14:paraId="0C07757F" w14:textId="77777777" w:rsidR="00C750D3" w:rsidRDefault="00C750D3" w:rsidP="00C750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FFB7D8" w14:textId="77777777" w:rsidR="00C750D3" w:rsidRDefault="00C750D3">
      <w:pPr>
        <w:spacing w:after="0" w:line="240" w:lineRule="auto"/>
        <w:rPr>
          <w:rFonts w:eastAsia="Times New Roman"/>
          <w:b/>
          <w:bCs/>
          <w:kern w:val="0"/>
          <w:sz w:val="21"/>
          <w:szCs w:val="21"/>
        </w:rPr>
      </w:pPr>
      <w:r>
        <w:rPr>
          <w:rFonts w:eastAsia="Times New Roman"/>
          <w:b/>
          <w:bCs/>
          <w:kern w:val="0"/>
          <w:sz w:val="21"/>
          <w:szCs w:val="21"/>
        </w:rPr>
        <w:br w:type="page"/>
      </w:r>
    </w:p>
    <w:p w14:paraId="30D0B4A9" w14:textId="77777777" w:rsidR="00C750D3" w:rsidRDefault="00C750D3" w:rsidP="00C750D3">
      <w:pPr>
        <w:spacing w:line="247" w:lineRule="auto"/>
        <w:rPr>
          <w:rFonts w:eastAsia="Times New Roman"/>
          <w:b/>
          <w:bCs/>
          <w:kern w:val="0"/>
          <w:sz w:val="21"/>
          <w:szCs w:val="21"/>
        </w:rPr>
      </w:pPr>
    </w:p>
    <w:p w14:paraId="0DA9EDC1" w14:textId="583CD553" w:rsidR="00C750D3" w:rsidRPr="00F6333B" w:rsidRDefault="00C750D3" w:rsidP="00C750D3">
      <w:pPr>
        <w:spacing w:line="247" w:lineRule="auto"/>
        <w:rPr>
          <w:rFonts w:eastAsia="Times New Roman"/>
          <w:kern w:val="0"/>
          <w:sz w:val="21"/>
          <w:szCs w:val="21"/>
        </w:rPr>
      </w:pPr>
      <w:r w:rsidRPr="00F6333B">
        <w:rPr>
          <w:rFonts w:eastAsia="Times New Roman"/>
          <w:b/>
          <w:bCs/>
          <w:kern w:val="0"/>
          <w:sz w:val="21"/>
          <w:szCs w:val="21"/>
        </w:rPr>
        <w:t>Trust in God's Sovereignty</w:t>
      </w:r>
    </w:p>
    <w:p w14:paraId="4B12BF8F"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Despite the challenges outlined in 2 Timothy 3, we can trust in God's sovereignty. He is in control, and His plans are perfect. Rest in the assurance that God is working all things together for the good of those who love Him. Let this truth bring you peace and confidence as you navigate life's uncertainties.</w:t>
      </w:r>
    </w:p>
    <w:p w14:paraId="294B9E80"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trust God's sovereignty when facing difficult situations described in 2 Timothy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sovereignty is essential amidst the challenges listed in 2 Timothy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sovereignty in your daily life? </w:t>
      </w:r>
    </w:p>
    <w:p w14:paraId="550C6E43" w14:textId="77777777" w:rsidR="00C750D3" w:rsidRPr="00F6333B" w:rsidRDefault="00C750D3" w:rsidP="00C750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Equip Yourself for Every Good Work</w:t>
      </w:r>
    </w:p>
    <w:p w14:paraId="58EEF168"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Finally, Paul concludes with the encouragement that Scripture equips us "so that the man of God may be complete, fully equipped for every good work" (2 Timothy 3:17). Embrace the tools God has given you through His Word, and be ready to serve Him in whatever capacity He calls you. With Scripture as your foundation, you are prepared to make a meaningful impact in the world.</w:t>
      </w:r>
    </w:p>
    <w:p w14:paraId="61B0004A" w14:textId="77777777" w:rsidR="00C750D3" w:rsidRPr="001B37DC" w:rsidRDefault="00C750D3" w:rsidP="00C750D3">
      <w:pPr>
        <w:spacing w:line="247" w:lineRule="auto"/>
        <w:rPr>
          <w:rFonts w:eastAsia="Times New Roman"/>
          <w:kern w:val="0"/>
          <w:sz w:val="21"/>
          <w:szCs w:val="21"/>
        </w:rPr>
      </w:pPr>
      <w:r w:rsidRPr="00F6333B">
        <w:rPr>
          <w:rFonts w:eastAsia="Times New Roman"/>
          <w:kern w:val="0"/>
          <w:sz w:val="21"/>
          <w:szCs w:val="21"/>
        </w:rPr>
        <w:t>1. How can you apply Scripture to equip yourself for challenges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equipped for good work is essential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you're prepared for every good work?</w:t>
      </w:r>
      <w:r w:rsidRPr="001B37DC">
        <w:br w:type="page"/>
      </w:r>
    </w:p>
    <w:p w14:paraId="38080B19" w14:textId="77777777" w:rsidR="00C750D3" w:rsidRPr="00C750D3" w:rsidRDefault="00C750D3" w:rsidP="00C750D3">
      <w:pPr>
        <w:spacing w:line="247" w:lineRule="auto"/>
        <w:jc w:val="center"/>
        <w:outlineLvl w:val="0"/>
        <w:rPr>
          <w:rFonts w:eastAsia="Times New Roman"/>
          <w:b/>
          <w:bCs/>
          <w:kern w:val="36"/>
          <w:sz w:val="32"/>
          <w:szCs w:val="32"/>
        </w:rPr>
      </w:pPr>
      <w:r w:rsidRPr="00C750D3">
        <w:rPr>
          <w:rFonts w:eastAsia="Times New Roman"/>
          <w:b/>
          <w:bCs/>
          <w:kern w:val="36"/>
          <w:sz w:val="32"/>
          <w:szCs w:val="32"/>
        </w:rPr>
        <w:t>2 Timothy 4 Teaching Points and Bible Study Questions</w:t>
      </w:r>
    </w:p>
    <w:p w14:paraId="279E8D5C" w14:textId="51AF7343" w:rsidR="00C750D3" w:rsidRPr="00F6333B" w:rsidRDefault="00C750D3" w:rsidP="00C750D3">
      <w:pPr>
        <w:spacing w:line="247" w:lineRule="auto"/>
        <w:rPr>
          <w:rFonts w:eastAsia="Times New Roman"/>
          <w:kern w:val="0"/>
          <w:sz w:val="21"/>
          <w:szCs w:val="21"/>
        </w:rPr>
      </w:pPr>
      <w:r w:rsidRPr="00F6333B">
        <w:rPr>
          <w:rFonts w:eastAsia="Times New Roman"/>
          <w:b/>
          <w:bCs/>
          <w:kern w:val="0"/>
          <w:sz w:val="21"/>
          <w:szCs w:val="21"/>
        </w:rPr>
        <w:t>Preach the Word with Urgency</w:t>
      </w:r>
    </w:p>
    <w:p w14:paraId="08A1BCA5"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In 2 Timothy 4:2, Paul exhorts Timothy to "preach the word; be prepared in season and out of season; correct, rebuke, and encourage with great patience and careful instruction." This is a call to action for all believers to share the Gospel with urgency and readiness. Whether the time seems right or not, the truth of Christ's resurrection and salvation must be proclaimed. Let this be a reminder to seize every opportunity to share the Good News, knowing that the Word of God is living and active.</w:t>
      </w:r>
    </w:p>
    <w:p w14:paraId="3FCEBE96"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incorporate urgency in sharing your faith in everyday conversations?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be prepared to preach the Word at all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steadfast in your mission despite challenges? </w:t>
      </w:r>
    </w:p>
    <w:p w14:paraId="7972669E" w14:textId="77777777" w:rsidR="00C750D3" w:rsidRPr="00F6333B" w:rsidRDefault="00C750D3" w:rsidP="00C750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Firm Against False Teachings</w:t>
      </w:r>
    </w:p>
    <w:p w14:paraId="34D7AB58"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Paul warns in 2 Timothy 4:3-4 that "the time will come when men will not tolerate sound doctrine." Instead, they will gather teachers who say what their itching ears want to hear. This is a powerful reminder to hold fast to the truth of Scripture, discerning and rejecting teachings that deviate from the Gospel. Equip yourself with the Word, so you can stand firm against deception and guide others back to the truth.</w:t>
      </w:r>
    </w:p>
    <w:p w14:paraId="50D510D4"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discern and resist false teachings in your daily life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standing firm against false teachings is crucial for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understanding of true doctrine? </w:t>
      </w:r>
    </w:p>
    <w:p w14:paraId="50A56CB8" w14:textId="77777777" w:rsidR="00C750D3" w:rsidRDefault="00C750D3" w:rsidP="00C750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488115" w14:textId="77777777" w:rsidR="00C750D3" w:rsidRDefault="00C750D3">
      <w:pPr>
        <w:spacing w:after="0" w:line="240" w:lineRule="auto"/>
        <w:rPr>
          <w:rFonts w:eastAsia="Times New Roman"/>
          <w:b/>
          <w:bCs/>
          <w:kern w:val="0"/>
          <w:sz w:val="21"/>
          <w:szCs w:val="21"/>
        </w:rPr>
      </w:pPr>
      <w:r>
        <w:rPr>
          <w:rFonts w:eastAsia="Times New Roman"/>
          <w:b/>
          <w:bCs/>
          <w:kern w:val="0"/>
          <w:sz w:val="21"/>
          <w:szCs w:val="21"/>
        </w:rPr>
        <w:br w:type="page"/>
      </w:r>
    </w:p>
    <w:p w14:paraId="3FBB9945" w14:textId="77777777" w:rsidR="00C750D3" w:rsidRDefault="00C750D3" w:rsidP="00C750D3">
      <w:pPr>
        <w:spacing w:line="247" w:lineRule="auto"/>
        <w:rPr>
          <w:rFonts w:eastAsia="Times New Roman"/>
          <w:b/>
          <w:bCs/>
          <w:kern w:val="0"/>
          <w:sz w:val="21"/>
          <w:szCs w:val="21"/>
        </w:rPr>
      </w:pPr>
    </w:p>
    <w:p w14:paraId="18F38842" w14:textId="3E8CEF0D" w:rsidR="00C750D3" w:rsidRPr="00F6333B" w:rsidRDefault="00C750D3" w:rsidP="00C750D3">
      <w:pPr>
        <w:spacing w:line="247" w:lineRule="auto"/>
        <w:rPr>
          <w:rFonts w:eastAsia="Times New Roman"/>
          <w:kern w:val="0"/>
          <w:sz w:val="21"/>
          <w:szCs w:val="21"/>
        </w:rPr>
      </w:pPr>
      <w:r w:rsidRPr="00F6333B">
        <w:rPr>
          <w:rFonts w:eastAsia="Times New Roman"/>
          <w:b/>
          <w:bCs/>
          <w:kern w:val="0"/>
          <w:sz w:val="21"/>
          <w:szCs w:val="21"/>
        </w:rPr>
        <w:t>Fulfill Your Ministry</w:t>
      </w:r>
    </w:p>
    <w:p w14:paraId="51BF0D63"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In 2 Timothy 4:5, Paul encourages Timothy to "keep your head in all situations, endure hardship, do the work of an evangelist, fulfill your ministry." Each of us has a unique calling and purpose in God's kingdom. Embrace your role with diligence and perseverance, knowing that your labor in the Lord is not in vain. Whether your ministry is in the church, your workplace, or your home, fulfill it with passion and faithfulness.</w:t>
      </w:r>
    </w:p>
    <w:p w14:paraId="29717EC2"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identify and fulfill your ministry in your current life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remain faithful in your ministry despite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perseverance is crucial in fulfilling your ministry? </w:t>
      </w:r>
    </w:p>
    <w:p w14:paraId="0218B29F" w14:textId="77777777" w:rsidR="00C750D3" w:rsidRPr="00F6333B" w:rsidRDefault="00C750D3" w:rsidP="00C750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the Reality of Spiritual Warfare</w:t>
      </w:r>
    </w:p>
    <w:p w14:paraId="08891E96"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Paul's life was a testament to the spiritual battles believers face. In 2 Timothy 4:7, he declares, "I have fought the good fight, I have finished the race, I have kept the faith." Recognize that following Christ involves spiritual warfare, but take heart in knowing that victory is assured through Him. Equip yourself with the armor of God and remain steadfast in faith, knowing that the Lord is your strength and shield.</w:t>
      </w:r>
    </w:p>
    <w:p w14:paraId="0F67030A"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stay vigilant in recognizing spiritual warfare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support others facing spiritual battles?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perseverance is crucial in overcoming spiritual challenges? </w:t>
      </w:r>
    </w:p>
    <w:p w14:paraId="12476620" w14:textId="77777777" w:rsidR="00C750D3" w:rsidRDefault="00C750D3" w:rsidP="00C750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EDD844" w14:textId="77777777" w:rsidR="00C750D3" w:rsidRDefault="00C750D3">
      <w:pPr>
        <w:spacing w:after="0" w:line="240" w:lineRule="auto"/>
        <w:rPr>
          <w:rFonts w:eastAsia="Times New Roman"/>
          <w:b/>
          <w:bCs/>
          <w:kern w:val="0"/>
          <w:sz w:val="21"/>
          <w:szCs w:val="21"/>
        </w:rPr>
      </w:pPr>
      <w:r>
        <w:rPr>
          <w:rFonts w:eastAsia="Times New Roman"/>
          <w:b/>
          <w:bCs/>
          <w:kern w:val="0"/>
          <w:sz w:val="21"/>
          <w:szCs w:val="21"/>
        </w:rPr>
        <w:br w:type="page"/>
      </w:r>
    </w:p>
    <w:p w14:paraId="19CB9056" w14:textId="77777777" w:rsidR="00C750D3" w:rsidRDefault="00C750D3" w:rsidP="00C750D3">
      <w:pPr>
        <w:spacing w:line="247" w:lineRule="auto"/>
        <w:rPr>
          <w:rFonts w:eastAsia="Times New Roman"/>
          <w:b/>
          <w:bCs/>
          <w:kern w:val="0"/>
          <w:sz w:val="21"/>
          <w:szCs w:val="21"/>
        </w:rPr>
      </w:pPr>
    </w:p>
    <w:p w14:paraId="7DEC56FC" w14:textId="698E792D" w:rsidR="00C750D3" w:rsidRPr="00F6333B" w:rsidRDefault="00C750D3" w:rsidP="00C750D3">
      <w:pPr>
        <w:spacing w:line="247" w:lineRule="auto"/>
        <w:rPr>
          <w:rFonts w:eastAsia="Times New Roman"/>
          <w:kern w:val="0"/>
          <w:sz w:val="21"/>
          <w:szCs w:val="21"/>
        </w:rPr>
      </w:pPr>
      <w:r w:rsidRPr="00F6333B">
        <w:rPr>
          <w:rFonts w:eastAsia="Times New Roman"/>
          <w:b/>
          <w:bCs/>
          <w:kern w:val="0"/>
          <w:sz w:val="21"/>
          <w:szCs w:val="21"/>
        </w:rPr>
        <w:t>Look Forward to the Crown of Righteousness</w:t>
      </w:r>
    </w:p>
    <w:p w14:paraId="6ED1F39F"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Paul speaks of the "crown of righteousness" in 2 Timothy 4:8, which the Lord will award to all who have longed for His appearing. This promise is a source of hope and motivation for believers. Keep your eyes fixed on the eternal reward that awaits, and let it inspire you to live a life of righteousness and devotion to Christ. The trials of this world are temporary, but the glory to come is everlasting.</w:t>
      </w:r>
    </w:p>
    <w:p w14:paraId="69B43862" w14:textId="77777777" w:rsidR="00C750D3" w:rsidRDefault="00C750D3" w:rsidP="00C750D3">
      <w:pPr>
        <w:spacing w:line="247" w:lineRule="auto"/>
      </w:pPr>
      <w:r w:rsidRPr="00F6333B">
        <w:rPr>
          <w:rFonts w:eastAsia="Times New Roman"/>
          <w:kern w:val="0"/>
          <w:sz w:val="21"/>
          <w:szCs w:val="21"/>
        </w:rPr>
        <w:t>1. How can you actively prepare yourself to receive the crown of righteousness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align with the promise of the crown?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anticipating the crown of righteousness motivate you to persevere through challenges?</w:t>
      </w:r>
    </w:p>
    <w:p w14:paraId="3F6E041D" w14:textId="0689A60F" w:rsidR="00C750D3" w:rsidRPr="00F6333B" w:rsidRDefault="00C750D3" w:rsidP="00C750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Value Godly Companionship</w:t>
      </w:r>
    </w:p>
    <w:p w14:paraId="7AA0B4D5"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In 2 Timothy 4:11, Paul mentions, "Only Luke is with me." This highlights the importance of godly companionship in our spiritual journey. Surround yourself with fellow believers who will support, encourage, and hold you accountable. Together, you can strengthen one another in faith and spur each other on toward love and good deeds.</w:t>
      </w:r>
    </w:p>
    <w:p w14:paraId="02464997"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prioritize godly companionship in your daily life, as Paul did with his companions?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valued the presence of certain companions during his ministry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and maintain meaningful relationships with fellow believers? </w:t>
      </w:r>
    </w:p>
    <w:p w14:paraId="5EC2586B" w14:textId="77777777" w:rsidR="00C750D3" w:rsidRDefault="00C750D3" w:rsidP="00C750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1CC31F" w14:textId="77777777" w:rsidR="00C750D3" w:rsidRDefault="00C750D3">
      <w:pPr>
        <w:spacing w:after="0" w:line="240" w:lineRule="auto"/>
        <w:rPr>
          <w:rFonts w:eastAsia="Times New Roman"/>
          <w:b/>
          <w:bCs/>
          <w:kern w:val="0"/>
          <w:sz w:val="21"/>
          <w:szCs w:val="21"/>
        </w:rPr>
      </w:pPr>
      <w:r>
        <w:rPr>
          <w:rFonts w:eastAsia="Times New Roman"/>
          <w:b/>
          <w:bCs/>
          <w:kern w:val="0"/>
          <w:sz w:val="21"/>
          <w:szCs w:val="21"/>
        </w:rPr>
        <w:br w:type="page"/>
      </w:r>
    </w:p>
    <w:p w14:paraId="3B115DC8" w14:textId="77777777" w:rsidR="00C750D3" w:rsidRDefault="00C750D3" w:rsidP="00C750D3">
      <w:pPr>
        <w:spacing w:line="247" w:lineRule="auto"/>
        <w:rPr>
          <w:rFonts w:eastAsia="Times New Roman"/>
          <w:b/>
          <w:bCs/>
          <w:kern w:val="0"/>
          <w:sz w:val="21"/>
          <w:szCs w:val="21"/>
        </w:rPr>
      </w:pPr>
    </w:p>
    <w:p w14:paraId="5D81E338" w14:textId="29765115" w:rsidR="00C750D3" w:rsidRPr="00F6333B" w:rsidRDefault="00C750D3" w:rsidP="00C750D3">
      <w:pPr>
        <w:spacing w:line="247" w:lineRule="auto"/>
        <w:rPr>
          <w:rFonts w:eastAsia="Times New Roman"/>
          <w:kern w:val="0"/>
          <w:sz w:val="21"/>
          <w:szCs w:val="21"/>
        </w:rPr>
      </w:pPr>
      <w:r w:rsidRPr="00F6333B">
        <w:rPr>
          <w:rFonts w:eastAsia="Times New Roman"/>
          <w:b/>
          <w:bCs/>
          <w:kern w:val="0"/>
          <w:sz w:val="21"/>
          <w:szCs w:val="21"/>
        </w:rPr>
        <w:t>Forgive and Move Forward</w:t>
      </w:r>
    </w:p>
    <w:p w14:paraId="5AF6D27B"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Paul's request in 2 Timothy 4:16, "May it not be held against them," regarding those who deserted him, is a powerful lesson in forgiveness. Holding onto grudges can hinder your spiritual growth and ministry. Instead, choose to forgive as Christ forgave you, freeing yourself to move forward in your walk with God and your service to others.</w:t>
      </w:r>
    </w:p>
    <w:p w14:paraId="49F5A22F"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forgiving others help you move forward in your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forgiveness despite being deserted by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forgive and release past grievances in your life? </w:t>
      </w:r>
    </w:p>
    <w:p w14:paraId="6F5BB552" w14:textId="77777777" w:rsidR="00C750D3" w:rsidRPr="00F6333B" w:rsidRDefault="00C750D3" w:rsidP="00C750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the Lord's Deliverance</w:t>
      </w:r>
    </w:p>
    <w:p w14:paraId="2C47F93C"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Paul confidently states in 2 Timothy 4:18, "The Lord will rescue me from every evil deed and will bring me safely into His heavenly kingdom." Trust in God's deliverance and protection, knowing that He is faithful to His promises. No matter the challenges you face, rest assured that the Lord is with you, guiding and sustaining you through every trial.</w:t>
      </w:r>
    </w:p>
    <w:p w14:paraId="603142BE"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apply trust in the Lord's deliverance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God's deliverance despite facing hardships and opposition?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God's deliverance in everyday situations? </w:t>
      </w:r>
    </w:p>
    <w:p w14:paraId="6B363C85" w14:textId="77777777" w:rsidR="00C750D3" w:rsidRDefault="00C750D3" w:rsidP="00C750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0D4058" w14:textId="77777777" w:rsidR="00C750D3" w:rsidRDefault="00C750D3">
      <w:pPr>
        <w:spacing w:after="0" w:line="240" w:lineRule="auto"/>
        <w:rPr>
          <w:rFonts w:eastAsia="Times New Roman"/>
          <w:b/>
          <w:bCs/>
          <w:kern w:val="0"/>
          <w:sz w:val="21"/>
          <w:szCs w:val="21"/>
        </w:rPr>
      </w:pPr>
      <w:r>
        <w:rPr>
          <w:rFonts w:eastAsia="Times New Roman"/>
          <w:b/>
          <w:bCs/>
          <w:kern w:val="0"/>
          <w:sz w:val="21"/>
          <w:szCs w:val="21"/>
        </w:rPr>
        <w:br w:type="page"/>
      </w:r>
    </w:p>
    <w:p w14:paraId="571D01B1" w14:textId="77777777" w:rsidR="00C750D3" w:rsidRDefault="00C750D3" w:rsidP="00C750D3">
      <w:pPr>
        <w:spacing w:line="247" w:lineRule="auto"/>
        <w:rPr>
          <w:rFonts w:eastAsia="Times New Roman"/>
          <w:b/>
          <w:bCs/>
          <w:kern w:val="0"/>
          <w:sz w:val="21"/>
          <w:szCs w:val="21"/>
        </w:rPr>
      </w:pPr>
    </w:p>
    <w:p w14:paraId="5CDA6BF5" w14:textId="1B6A4670" w:rsidR="00C750D3" w:rsidRPr="00F6333B" w:rsidRDefault="00C750D3" w:rsidP="00C750D3">
      <w:pPr>
        <w:spacing w:line="247" w:lineRule="auto"/>
        <w:rPr>
          <w:rFonts w:eastAsia="Times New Roman"/>
          <w:kern w:val="0"/>
          <w:sz w:val="21"/>
          <w:szCs w:val="21"/>
        </w:rPr>
      </w:pPr>
      <w:r w:rsidRPr="00F6333B">
        <w:rPr>
          <w:rFonts w:eastAsia="Times New Roman"/>
          <w:b/>
          <w:bCs/>
          <w:kern w:val="0"/>
          <w:sz w:val="21"/>
          <w:szCs w:val="21"/>
        </w:rPr>
        <w:t>Prioritize Scripture in Your Life</w:t>
      </w:r>
    </w:p>
    <w:p w14:paraId="426C7649"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Paul's emphasis on Scripture throughout his letters, including 2 Timothy, underscores its importance. Make the Word of God a priority in your daily life, allowing it to guide your decisions, shape your character, and deepen your relationship with Christ. As 2 Timothy 3:16-17 reminds us, "All Scripture is God-breathed and is useful for teaching, rebuking, correcting, and training in righteousness."</w:t>
      </w:r>
    </w:p>
    <w:p w14:paraId="5602B804"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1. How can you prioritize Scripture daily amidst your busy schedule, as Paul advises Timothy in 2 Timothy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the importance of Scripture in facing challenges and staying grounded?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Scripture guides your decisions and actions? </w:t>
      </w:r>
    </w:p>
    <w:p w14:paraId="415A6811" w14:textId="77777777" w:rsidR="00C750D3" w:rsidRPr="00F6333B" w:rsidRDefault="00C750D3" w:rsidP="00C750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Finish Strong in Faith</w:t>
      </w:r>
    </w:p>
    <w:p w14:paraId="44571C42" w14:textId="77777777" w:rsidR="00C750D3" w:rsidRPr="00F6333B" w:rsidRDefault="00C750D3" w:rsidP="00C750D3">
      <w:pPr>
        <w:spacing w:line="247" w:lineRule="auto"/>
        <w:rPr>
          <w:rFonts w:eastAsia="Times New Roman"/>
          <w:kern w:val="0"/>
          <w:sz w:val="21"/>
          <w:szCs w:val="21"/>
        </w:rPr>
      </w:pPr>
      <w:r w:rsidRPr="00F6333B">
        <w:rPr>
          <w:rFonts w:eastAsia="Times New Roman"/>
          <w:kern w:val="0"/>
          <w:sz w:val="21"/>
          <w:szCs w:val="21"/>
        </w:rPr>
        <w:t>Paul's life and words in 2 Timothy 4 serve as an inspiring example of finishing strong in faith. He remained faithful to the end, despite trials and persecution. Let his example encourage you to persevere in your own faith journey, keeping your eyes on Jesus, the author and perfecter of our faith. As you run the race set before you, remember that the Lord is with you every step of the way, empowering you to finish strong.</w:t>
      </w:r>
    </w:p>
    <w:p w14:paraId="09B4927F" w14:textId="5CE3DFC6" w:rsidR="00F6333B" w:rsidRPr="001B37DC" w:rsidRDefault="00C750D3" w:rsidP="00C750D3">
      <w:pPr>
        <w:spacing w:line="247" w:lineRule="auto"/>
        <w:rPr>
          <w:rFonts w:eastAsia="Times New Roman"/>
          <w:kern w:val="0"/>
          <w:sz w:val="21"/>
          <w:szCs w:val="21"/>
        </w:rPr>
      </w:pPr>
      <w:r w:rsidRPr="00F6333B">
        <w:rPr>
          <w:rFonts w:eastAsia="Times New Roman"/>
          <w:kern w:val="0"/>
          <w:sz w:val="21"/>
          <w:szCs w:val="21"/>
        </w:rPr>
        <w:t>1. How can you apply Paul's perseverance to finish strong in your own faith journey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guard your faith against distractions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finishing strong in faith is important for your personal spiritual growth?</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7066B" w14:textId="77777777" w:rsidR="009F6B3F" w:rsidRDefault="009F6B3F" w:rsidP="00993188">
      <w:pPr>
        <w:spacing w:after="0" w:line="240" w:lineRule="auto"/>
      </w:pPr>
      <w:r>
        <w:separator/>
      </w:r>
    </w:p>
  </w:endnote>
  <w:endnote w:type="continuationSeparator" w:id="0">
    <w:p w14:paraId="0F3F463E" w14:textId="77777777" w:rsidR="009F6B3F" w:rsidRDefault="009F6B3F"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1E6A3"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1509C4CC"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32CF87D3"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B58DF" w14:textId="77777777" w:rsidR="007F1F09" w:rsidRPr="007F1F09" w:rsidRDefault="007F1F09" w:rsidP="00506EB5">
    <w:pPr>
      <w:pStyle w:val="Footer"/>
      <w:framePr w:wrap="none" w:vAnchor="text" w:hAnchor="margin" w:xAlign="center" w:y="1"/>
      <w:rPr>
        <w:rStyle w:val="PageNumber"/>
        <w:sz w:val="11"/>
        <w:szCs w:val="11"/>
      </w:rPr>
    </w:pPr>
  </w:p>
  <w:p w14:paraId="1C7D520F"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EC1C445"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00A20251" wp14:editId="623F85A9">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9F792FE" wp14:editId="69CEDD1B">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35519"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CC81A"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75355958"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FC44A" w14:textId="77777777" w:rsidR="009F6B3F" w:rsidRDefault="009F6B3F" w:rsidP="00993188">
      <w:pPr>
        <w:spacing w:after="0" w:line="240" w:lineRule="auto"/>
      </w:pPr>
      <w:r>
        <w:separator/>
      </w:r>
    </w:p>
  </w:footnote>
  <w:footnote w:type="continuationSeparator" w:id="0">
    <w:p w14:paraId="1097E960" w14:textId="77777777" w:rsidR="009F6B3F" w:rsidRDefault="009F6B3F"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0D3"/>
    <w:rsid w:val="00000CDF"/>
    <w:rsid w:val="00037514"/>
    <w:rsid w:val="000421EA"/>
    <w:rsid w:val="00051B34"/>
    <w:rsid w:val="000B6F4F"/>
    <w:rsid w:val="00153A4F"/>
    <w:rsid w:val="00177C6D"/>
    <w:rsid w:val="00194992"/>
    <w:rsid w:val="001B37DC"/>
    <w:rsid w:val="001B511C"/>
    <w:rsid w:val="001C43A9"/>
    <w:rsid w:val="001E4954"/>
    <w:rsid w:val="00223D2A"/>
    <w:rsid w:val="002358CF"/>
    <w:rsid w:val="003211B8"/>
    <w:rsid w:val="00351FC4"/>
    <w:rsid w:val="00391B5E"/>
    <w:rsid w:val="00397296"/>
    <w:rsid w:val="003B6791"/>
    <w:rsid w:val="00437A4F"/>
    <w:rsid w:val="00447FDB"/>
    <w:rsid w:val="004F7C83"/>
    <w:rsid w:val="005218D9"/>
    <w:rsid w:val="00590404"/>
    <w:rsid w:val="005C237B"/>
    <w:rsid w:val="005E03F3"/>
    <w:rsid w:val="005E42CC"/>
    <w:rsid w:val="00661B7E"/>
    <w:rsid w:val="006762E8"/>
    <w:rsid w:val="00687503"/>
    <w:rsid w:val="00692F03"/>
    <w:rsid w:val="00741D82"/>
    <w:rsid w:val="00762403"/>
    <w:rsid w:val="0078350E"/>
    <w:rsid w:val="00793C4A"/>
    <w:rsid w:val="007E2F25"/>
    <w:rsid w:val="007F1F09"/>
    <w:rsid w:val="00800A60"/>
    <w:rsid w:val="00840C19"/>
    <w:rsid w:val="0086139F"/>
    <w:rsid w:val="00870740"/>
    <w:rsid w:val="0087297B"/>
    <w:rsid w:val="00875463"/>
    <w:rsid w:val="00887FAA"/>
    <w:rsid w:val="0091161B"/>
    <w:rsid w:val="00985E6C"/>
    <w:rsid w:val="00993188"/>
    <w:rsid w:val="009A38CE"/>
    <w:rsid w:val="009E4504"/>
    <w:rsid w:val="009E45C1"/>
    <w:rsid w:val="009F6B3F"/>
    <w:rsid w:val="00A102B6"/>
    <w:rsid w:val="00AF1073"/>
    <w:rsid w:val="00AF454E"/>
    <w:rsid w:val="00B14F85"/>
    <w:rsid w:val="00B15325"/>
    <w:rsid w:val="00B22981"/>
    <w:rsid w:val="00B26268"/>
    <w:rsid w:val="00B4631E"/>
    <w:rsid w:val="00BB25B5"/>
    <w:rsid w:val="00C53FDE"/>
    <w:rsid w:val="00C750D3"/>
    <w:rsid w:val="00CD424F"/>
    <w:rsid w:val="00D32F91"/>
    <w:rsid w:val="00DA5F01"/>
    <w:rsid w:val="00DB0942"/>
    <w:rsid w:val="00DC3612"/>
    <w:rsid w:val="00E01F86"/>
    <w:rsid w:val="00E16C25"/>
    <w:rsid w:val="00E43AC8"/>
    <w:rsid w:val="00E94984"/>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DA436"/>
  <w15:chartTrackingRefBased/>
  <w15:docId w15:val="{23B94DC9-02B4-4D62-94D8-B81B48029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7</TotalTime>
  <Pages>21</Pages>
  <Words>3990</Words>
  <Characters>22748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2</cp:revision>
  <cp:lastPrinted>2025-11-26T00:31:00Z</cp:lastPrinted>
  <dcterms:created xsi:type="dcterms:W3CDTF">2025-12-31T06:48:00Z</dcterms:created>
  <dcterms:modified xsi:type="dcterms:W3CDTF">2026-01-12T03:31:00Z</dcterms:modified>
</cp:coreProperties>
</file>